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300" w:type="pct"/>
        <w:jc w:val="center"/>
        <w:tblLayout w:type="fixed"/>
        <w:tblCellMar>
          <w:left w:w="115" w:type="dxa"/>
          <w:right w:w="115" w:type="dxa"/>
        </w:tblCellMar>
        <w:tblLook w:val="0620" w:firstRow="1" w:lastRow="0" w:firstColumn="0" w:lastColumn="0" w:noHBand="1" w:noVBand="1"/>
      </w:tblPr>
      <w:tblGrid>
        <w:gridCol w:w="4534"/>
        <w:gridCol w:w="272"/>
        <w:gridCol w:w="144"/>
        <w:gridCol w:w="296"/>
        <w:gridCol w:w="4204"/>
        <w:gridCol w:w="360"/>
        <w:gridCol w:w="192"/>
        <w:gridCol w:w="397"/>
        <w:gridCol w:w="4001"/>
        <w:gridCol w:w="864"/>
      </w:tblGrid>
      <w:tr w:rsidR="00CC0A8F" w:rsidRPr="005F0F31" w14:paraId="7392EB20" w14:textId="77777777" w:rsidTr="00457866">
        <w:trPr>
          <w:trHeight w:val="4187"/>
          <w:jc w:val="center"/>
        </w:trPr>
        <w:tc>
          <w:tcPr>
            <w:tcW w:w="4806" w:type="dxa"/>
            <w:gridSpan w:val="2"/>
            <w:vMerge w:val="restart"/>
            <w:tcBorders>
              <w:bottom w:val="nil"/>
            </w:tcBorders>
          </w:tcPr>
          <w:p w14:paraId="168045DB" w14:textId="41365AB4" w:rsidR="00B67824" w:rsidRDefault="00012071" w:rsidP="007D43B3">
            <w:bookmarkStart w:id="0" w:name="_Hlk514276837"/>
            <w:r>
              <w:rPr>
                <w:noProof/>
              </w:rPr>
              <w:drawing>
                <wp:inline distT="0" distB="0" distL="0" distR="0" wp14:anchorId="55C55F25" wp14:editId="0C5558A5">
                  <wp:extent cx="2733040" cy="100647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63F828" w14:textId="77777777" w:rsidR="003866B5" w:rsidRDefault="00012071" w:rsidP="003866B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Convert a</w:t>
            </w:r>
            <w:r w:rsidR="003866B5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ny</w:t>
            </w:r>
            <w:r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 classroom or community site </w:t>
            </w:r>
            <w:r w:rsidR="003866B5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into</w:t>
            </w:r>
            <w:r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 a </w:t>
            </w:r>
            <w:r w:rsidR="003866B5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simulated </w:t>
            </w:r>
            <w:r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work </w:t>
            </w:r>
            <w:r w:rsidR="003866B5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environment. </w:t>
            </w:r>
          </w:p>
          <w:p w14:paraId="049A3DF9" w14:textId="6D90445D" w:rsidR="003866B5" w:rsidRDefault="00AE23F5" w:rsidP="003866B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Individuals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 become </w:t>
            </w:r>
            <w:r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employees</w:t>
            </w:r>
            <w:r w:rsidR="003866B5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.</w:t>
            </w:r>
          </w:p>
          <w:p w14:paraId="141BAE81" w14:textId="529B912E" w:rsidR="003866B5" w:rsidRPr="003866B5" w:rsidRDefault="003866B5" w:rsidP="003866B5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Educators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 become employers.</w:t>
            </w:r>
          </w:p>
          <w:p w14:paraId="1B9F769D" w14:textId="77777777" w:rsidR="003866B5" w:rsidRDefault="003866B5" w:rsidP="007D43B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Educators can a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ssess a student's competitive work potential and interest level</w:t>
            </w:r>
          </w:p>
          <w:p w14:paraId="520498BB" w14:textId="6FA3DF8D" w:rsidR="007D43B3" w:rsidRPr="003866B5" w:rsidRDefault="00AE23F5" w:rsidP="007D43B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Individuals</w:t>
            </w:r>
            <w:r w:rsid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 will </w:t>
            </w:r>
            <w:r w:rsidR="005175F6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c</w:t>
            </w:r>
            <w:bookmarkStart w:id="1" w:name="_GoBack"/>
            <w:bookmarkEnd w:id="1"/>
            <w:r w:rsid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areer e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xplor</w:t>
            </w:r>
            <w:r w:rsid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e in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 various jobs, using real tools, </w:t>
            </w:r>
            <w:r w:rsid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while 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 xml:space="preserve">developing </w:t>
            </w:r>
            <w:r w:rsid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appropriate w</w:t>
            </w:r>
            <w:r w:rsidR="00012071" w:rsidRPr="003866B5">
              <w:rPr>
                <w:rFonts w:ascii="Arial" w:hAnsi="Arial" w:cs="Arial"/>
                <w:color w:val="000000"/>
                <w:sz w:val="24"/>
                <w:shd w:val="clear" w:color="auto" w:fill="FFFFFF"/>
              </w:rPr>
              <w:t>ork behaviors in the following five areas:</w:t>
            </w:r>
          </w:p>
          <w:p w14:paraId="1564244A" w14:textId="78680D4E" w:rsidR="007D43B3" w:rsidRDefault="003866B5" w:rsidP="007D43B3">
            <w:pPr>
              <w:pStyle w:val="Heading1"/>
              <w:rPr>
                <w:rFonts w:eastAsiaTheme="minorHAnsi"/>
              </w:rPr>
            </w:pPr>
            <w:r>
              <w:drawing>
                <wp:inline distT="0" distB="0" distL="0" distR="0" wp14:anchorId="3EC03F58" wp14:editId="186FC78F">
                  <wp:extent cx="2733040" cy="512618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47" cy="51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2C6BE9F1" w14:textId="77777777" w:rsidR="00CC0A8F" w:rsidRDefault="003866B5" w:rsidP="003866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281A4" wp14:editId="5F6CBEE1">
                  <wp:extent cx="2732805" cy="543791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161" cy="559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4D6F7" w14:textId="77777777" w:rsidR="003866B5" w:rsidRDefault="003866B5" w:rsidP="003866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F54BC1" wp14:editId="0FFFC2BF">
                  <wp:extent cx="2733040" cy="51954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475" cy="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C3CF5" w14:textId="77777777" w:rsidR="003866B5" w:rsidRDefault="003866B5" w:rsidP="003866B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81C4E" wp14:editId="2F8CFDAD">
                  <wp:extent cx="2729903" cy="533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011" cy="54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8DFF9" w14:textId="12B86238" w:rsidR="003866B5" w:rsidRPr="003866B5" w:rsidRDefault="003866B5" w:rsidP="003866B5">
            <w:pPr>
              <w:rPr>
                <w:rFonts w:eastAsiaTheme="minorHAnsi"/>
              </w:rPr>
            </w:pPr>
            <w:r>
              <w:rPr>
                <w:noProof/>
              </w:rPr>
              <w:drawing>
                <wp:inline distT="0" distB="0" distL="0" distR="0" wp14:anchorId="594B07DE" wp14:editId="78D10175">
                  <wp:extent cx="2733040" cy="55764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61" cy="56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" w:type="dxa"/>
            <w:gridSpan w:val="2"/>
            <w:tcBorders>
              <w:bottom w:val="nil"/>
            </w:tcBorders>
          </w:tcPr>
          <w:p w14:paraId="55C504D5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756" w:type="dxa"/>
            <w:gridSpan w:val="3"/>
            <w:tcBorders>
              <w:bottom w:val="nil"/>
            </w:tcBorders>
          </w:tcPr>
          <w:p w14:paraId="0257541F" w14:textId="6E0CC349" w:rsidR="00206405" w:rsidRDefault="00206405" w:rsidP="00CC0A8F">
            <w:pPr>
              <w:pStyle w:val="Heading2"/>
            </w:pPr>
          </w:p>
          <w:p w14:paraId="55D568AE" w14:textId="77777777" w:rsidR="00CC0A8F" w:rsidRDefault="00CC0A8F" w:rsidP="007D43B3">
            <w:pPr>
              <w:pStyle w:val="NormalTextDarkBackground"/>
              <w:rPr>
                <w:color w:val="auto"/>
              </w:rPr>
            </w:pPr>
          </w:p>
          <w:p w14:paraId="1D919C40" w14:textId="77777777" w:rsidR="00012071" w:rsidRDefault="00012071" w:rsidP="00012071">
            <w:pPr>
              <w:tabs>
                <w:tab w:val="left" w:pos="3115"/>
              </w:tabs>
            </w:pPr>
            <w:r>
              <w:tab/>
            </w:r>
          </w:p>
          <w:p w14:paraId="6B42DC96" w14:textId="76240FE6" w:rsidR="00457866" w:rsidRPr="00457866" w:rsidRDefault="00457866" w:rsidP="00457866">
            <w:pPr>
              <w:tabs>
                <w:tab w:val="left" w:pos="3115"/>
              </w:tabs>
            </w:pPr>
            <w:r>
              <w:tab/>
            </w:r>
          </w:p>
        </w:tc>
        <w:tc>
          <w:tcPr>
            <w:tcW w:w="397" w:type="dxa"/>
            <w:tcBorders>
              <w:bottom w:val="nil"/>
            </w:tcBorders>
          </w:tcPr>
          <w:p w14:paraId="7F155097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865" w:type="dxa"/>
            <w:gridSpan w:val="2"/>
            <w:vMerge w:val="restart"/>
            <w:tcBorders>
              <w:bottom w:val="nil"/>
            </w:tcBorders>
          </w:tcPr>
          <w:p w14:paraId="54F8391B" w14:textId="05E1ED19" w:rsidR="00CC0A8F" w:rsidRDefault="00CC0A8F" w:rsidP="005F0F31">
            <w:pPr>
              <w:rPr>
                <w:noProof/>
              </w:rPr>
            </w:pPr>
          </w:p>
          <w:p w14:paraId="75EC99AF" w14:textId="2FED3BF4" w:rsidR="00012071" w:rsidRDefault="00012071" w:rsidP="00012071">
            <w:pPr>
              <w:rPr>
                <w:noProof/>
              </w:rPr>
            </w:pPr>
          </w:p>
          <w:p w14:paraId="6FC1A990" w14:textId="5270756A" w:rsidR="00012071" w:rsidRPr="00012071" w:rsidRDefault="008B6E51" w:rsidP="00012071">
            <w:pPr>
              <w:tabs>
                <w:tab w:val="left" w:pos="3162"/>
              </w:tabs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E6487F9" wp14:editId="07C526E2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274955</wp:posOffset>
                      </wp:positionV>
                      <wp:extent cx="3070860" cy="1089660"/>
                      <wp:effectExtent l="0" t="0" r="0" b="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70860" cy="1089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FA4B2" w14:textId="77777777" w:rsidR="008B6E51" w:rsidRDefault="008B6E51" w:rsidP="008B6E5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F00E10" w14:textId="3634C161" w:rsidR="008B6E51" w:rsidRPr="008B6E51" w:rsidRDefault="008B6E51" w:rsidP="008B6E51">
                                  <w:pPr>
                                    <w:jc w:val="center"/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B6E51"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“We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will </w:t>
                                  </w:r>
                                  <w:r w:rsidRPr="008B6E51">
                                    <w:rPr>
                                      <w:b/>
                                      <w:i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never really know what each individual can do, until we give them a chance to try”</w:t>
                                  </w:r>
                                </w:p>
                                <w:p w14:paraId="335838CE" w14:textId="77777777" w:rsidR="008B6E51" w:rsidRPr="008B6E51" w:rsidRDefault="008B6E51" w:rsidP="008B6E5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8B6E51">
                                    <w:rPr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Dr. Judith Swisher, PAES Author</w:t>
                                  </w:r>
                                </w:p>
                                <w:p w14:paraId="5A880B21" w14:textId="77777777" w:rsidR="008B6E51" w:rsidRPr="004C058C" w:rsidRDefault="008B6E51" w:rsidP="008B6E51">
                                  <w:pP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6487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-5.5pt;margin-top:21.65pt;width:241.8pt;height:8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" fillcolor="#a8d08d [1945]" stroked="f">
                      <v:textbox>
                        <w:txbxContent>
                          <w:p w14:paraId="217FA4B2" w14:textId="77777777" w:rsidR="008B6E51" w:rsidRDefault="008B6E51" w:rsidP="008B6E51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BF00E10" w14:textId="3634C161" w:rsidR="008B6E51" w:rsidRPr="008B6E51" w:rsidRDefault="008B6E51" w:rsidP="008B6E51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B6E51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“We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8B6E51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never really know what</w:t>
                            </w:r>
                            <w:r w:rsidRPr="008B6E51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each</w:t>
                            </w:r>
                            <w:r w:rsidRPr="008B6E51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6E51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individual </w:t>
                            </w:r>
                            <w:r w:rsidRPr="008B6E51">
                              <w:rPr>
                                <w:b/>
                                <w:i/>
                                <w:color w:val="FFFFFF" w:themeColor="background1"/>
                                <w:sz w:val="18"/>
                                <w:szCs w:val="18"/>
                              </w:rPr>
                              <w:t>can do, until we give them a chance to try”</w:t>
                            </w:r>
                          </w:p>
                          <w:p w14:paraId="335838CE" w14:textId="77777777" w:rsidR="008B6E51" w:rsidRPr="008B6E51" w:rsidRDefault="008B6E51" w:rsidP="008B6E5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B6E51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Dr. Judith Swisher, PAES Author</w:t>
                            </w:r>
                          </w:p>
                          <w:p w14:paraId="5A880B21" w14:textId="77777777" w:rsidR="008B6E51" w:rsidRPr="004C058C" w:rsidRDefault="008B6E51" w:rsidP="008B6E51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12071">
              <w:tab/>
            </w:r>
          </w:p>
        </w:tc>
      </w:tr>
      <w:tr w:rsidR="00CC0A8F" w:rsidRPr="005F0F31" w14:paraId="30F3A2C2" w14:textId="77777777" w:rsidTr="00457866">
        <w:trPr>
          <w:trHeight w:val="455"/>
          <w:jc w:val="center"/>
        </w:trPr>
        <w:tc>
          <w:tcPr>
            <w:tcW w:w="4806" w:type="dxa"/>
            <w:gridSpan w:val="2"/>
            <w:vMerge/>
          </w:tcPr>
          <w:p w14:paraId="66532787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40" w:type="dxa"/>
            <w:gridSpan w:val="2"/>
          </w:tcPr>
          <w:p w14:paraId="1F205E74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756" w:type="dxa"/>
            <w:gridSpan w:val="3"/>
          </w:tcPr>
          <w:p w14:paraId="37D45E02" w14:textId="77777777" w:rsidR="00CC0A8F" w:rsidRPr="005F0F31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97" w:type="dxa"/>
          </w:tcPr>
          <w:p w14:paraId="692752B5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4865" w:type="dxa"/>
            <w:gridSpan w:val="2"/>
            <w:vMerge/>
          </w:tcPr>
          <w:p w14:paraId="249CDDBF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CC0A8F" w:rsidRPr="005F0F31" w14:paraId="1ED9DF13" w14:textId="77777777" w:rsidTr="00457866">
        <w:trPr>
          <w:trHeight w:val="3554"/>
          <w:jc w:val="center"/>
        </w:trPr>
        <w:tc>
          <w:tcPr>
            <w:tcW w:w="4806" w:type="dxa"/>
            <w:gridSpan w:val="2"/>
            <w:vMerge/>
          </w:tcPr>
          <w:p w14:paraId="0DB7B310" w14:textId="77777777" w:rsidR="00CC0A8F" w:rsidRPr="005F0F31" w:rsidRDefault="00CC0A8F" w:rsidP="005F0F31">
            <w:pPr>
              <w:rPr>
                <w:noProof/>
              </w:rPr>
            </w:pPr>
          </w:p>
        </w:tc>
        <w:tc>
          <w:tcPr>
            <w:tcW w:w="5593" w:type="dxa"/>
            <w:gridSpan w:val="6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7969225" w14:textId="77777777" w:rsidR="00CC0A8F" w:rsidRDefault="00CC0A8F" w:rsidP="004642F0">
            <w:pPr>
              <w:pStyle w:val="NoSpacing"/>
              <w:rPr>
                <w:noProof/>
              </w:rPr>
            </w:pPr>
          </w:p>
          <w:p w14:paraId="5770DE37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35335FE1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757FC0CB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3A4C249D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350D320A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4480E2BD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26297156" w14:textId="77777777" w:rsidR="003866B5" w:rsidRDefault="003866B5" w:rsidP="004642F0">
            <w:pPr>
              <w:pStyle w:val="NoSpacing"/>
              <w:rPr>
                <w:noProof/>
              </w:rPr>
            </w:pPr>
          </w:p>
          <w:p w14:paraId="5B5D2455" w14:textId="1F875736" w:rsidR="003866B5" w:rsidRPr="005F0F31" w:rsidRDefault="003866B5" w:rsidP="004642F0">
            <w:pPr>
              <w:pStyle w:val="NoSpacing"/>
              <w:rPr>
                <w:noProof/>
              </w:rPr>
            </w:pPr>
          </w:p>
        </w:tc>
        <w:tc>
          <w:tcPr>
            <w:tcW w:w="4865" w:type="dxa"/>
            <w:gridSpan w:val="2"/>
            <w:vMerge/>
            <w:tcBorders>
              <w:bottom w:val="nil"/>
            </w:tcBorders>
          </w:tcPr>
          <w:p w14:paraId="1F47C193" w14:textId="77777777" w:rsidR="00CC0A8F" w:rsidRPr="005F0F31" w:rsidRDefault="00CC0A8F" w:rsidP="005F0F31">
            <w:pPr>
              <w:rPr>
                <w:sz w:val="21"/>
              </w:rPr>
            </w:pPr>
          </w:p>
        </w:tc>
      </w:tr>
      <w:tr w:rsidR="004642F0" w:rsidRPr="005F0F31" w14:paraId="76F9D7CF" w14:textId="77777777" w:rsidTr="00457866">
        <w:trPr>
          <w:trHeight w:val="2621"/>
          <w:jc w:val="center"/>
        </w:trPr>
        <w:tc>
          <w:tcPr>
            <w:tcW w:w="4806" w:type="dxa"/>
            <w:gridSpan w:val="2"/>
            <w:vMerge/>
          </w:tcPr>
          <w:p w14:paraId="274F97FF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5593" w:type="dxa"/>
            <w:gridSpan w:val="6"/>
            <w:vMerge/>
          </w:tcPr>
          <w:p w14:paraId="3386DF0A" w14:textId="77777777" w:rsidR="004642F0" w:rsidRPr="005F0F31" w:rsidRDefault="004642F0" w:rsidP="005F0F31">
            <w:pPr>
              <w:rPr>
                <w:noProof/>
              </w:rPr>
            </w:pPr>
          </w:p>
        </w:tc>
        <w:tc>
          <w:tcPr>
            <w:tcW w:w="4865" w:type="dxa"/>
            <w:gridSpan w:val="2"/>
            <w:vAlign w:val="center"/>
          </w:tcPr>
          <w:p w14:paraId="35FA1D9D" w14:textId="77777777" w:rsidR="00457866" w:rsidRDefault="00457866" w:rsidP="007C6E43">
            <w:pPr>
              <w:pStyle w:val="Titl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Valerie Kean</w:t>
            </w:r>
          </w:p>
          <w:p w14:paraId="0CDCB1C3" w14:textId="77777777" w:rsidR="00457866" w:rsidRDefault="00457866" w:rsidP="00457866">
            <w:pPr>
              <w:pStyle w:val="Titl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Illinois Sales Executive &amp;</w:t>
            </w:r>
          </w:p>
          <w:p w14:paraId="19A8EAD8" w14:textId="77777777" w:rsidR="00457866" w:rsidRDefault="00457866" w:rsidP="00457866">
            <w:pPr>
              <w:pStyle w:val="Titl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Certified Trainer</w:t>
            </w:r>
          </w:p>
          <w:p w14:paraId="532D6ED2" w14:textId="004626D5" w:rsidR="00457866" w:rsidRPr="00457866" w:rsidRDefault="00457866" w:rsidP="00457866">
            <w:pPr>
              <w:pStyle w:val="Title"/>
              <w:rPr>
                <w:sz w:val="24"/>
                <w:szCs w:val="24"/>
              </w:rPr>
            </w:pPr>
            <w:r>
              <w:t xml:space="preserve">  </w:t>
            </w:r>
          </w:p>
          <w:p w14:paraId="1F6B493B" w14:textId="19C7F977" w:rsidR="00457866" w:rsidRPr="00457866" w:rsidRDefault="00457866" w:rsidP="00457866">
            <w:pPr>
              <w:pStyle w:val="Titl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309.231.7470 or   Valerie@talentassessment.com</w:t>
            </w:r>
          </w:p>
          <w:p w14:paraId="58274E76" w14:textId="74D1709B" w:rsidR="00457866" w:rsidRPr="00457866" w:rsidRDefault="00457866" w:rsidP="00457866"/>
        </w:tc>
      </w:tr>
      <w:tr w:rsidR="00346FFA" w:rsidRPr="005F0F31" w14:paraId="7F258245" w14:textId="77777777" w:rsidTr="00DC208D">
        <w:tblPrEx>
          <w:tblLook w:val="0600" w:firstRow="0" w:lastRow="0" w:firstColumn="0" w:lastColumn="0" w:noHBand="1" w:noVBand="1"/>
        </w:tblPrEx>
        <w:trPr>
          <w:gridAfter w:val="1"/>
          <w:wAfter w:w="864" w:type="dxa"/>
          <w:trHeight w:val="2520"/>
          <w:jc w:val="center"/>
        </w:trPr>
        <w:tc>
          <w:tcPr>
            <w:tcW w:w="4534" w:type="dxa"/>
            <w:tcBorders>
              <w:bottom w:val="nil"/>
            </w:tcBorders>
          </w:tcPr>
          <w:p w14:paraId="4A2CFC32" w14:textId="77777777" w:rsidR="00346FFA" w:rsidRPr="005F0F31" w:rsidRDefault="00CC0A8F" w:rsidP="00B67824">
            <w:pPr>
              <w:rPr>
                <w:noProof/>
              </w:rPr>
            </w:pPr>
            <w:r w:rsidRPr="00CC0A8F">
              <w:rPr>
                <w:sz w:val="8"/>
              </w:rPr>
              <w:lastRenderedPageBreak/>
              <w:br w:type="page"/>
            </w:r>
          </w:p>
        </w:tc>
        <w:tc>
          <w:tcPr>
            <w:tcW w:w="416" w:type="dxa"/>
            <w:gridSpan w:val="2"/>
            <w:vMerge w:val="restart"/>
          </w:tcPr>
          <w:p w14:paraId="3AD3EA39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gridSpan w:val="2"/>
            <w:vMerge w:val="restart"/>
          </w:tcPr>
          <w:p w14:paraId="0715BCDF" w14:textId="27A62413" w:rsidR="00F1251D" w:rsidRPr="000939A5" w:rsidRDefault="00F1251D" w:rsidP="00FD5484">
            <w:pPr>
              <w:spacing w:after="0"/>
              <w:rPr>
                <w:b/>
                <w:color w:val="C45911" w:themeColor="accent2" w:themeShade="BF"/>
                <w:u w:val="single"/>
              </w:rPr>
            </w:pPr>
            <w:r w:rsidRPr="000939A5">
              <w:rPr>
                <w:b/>
                <w:color w:val="C45911" w:themeColor="accent2" w:themeShade="BF"/>
                <w:u w:val="single"/>
              </w:rPr>
              <w:t>IDENTIFYING CAPABILITIES</w:t>
            </w:r>
            <w:r w:rsidR="008F6C4B" w:rsidRPr="000939A5">
              <w:rPr>
                <w:b/>
                <w:color w:val="C45911" w:themeColor="accent2" w:themeShade="BF"/>
                <w:u w:val="single"/>
              </w:rPr>
              <w:t>:</w:t>
            </w:r>
          </w:p>
          <w:p w14:paraId="4D49E922" w14:textId="77777777" w:rsidR="00FD5484" w:rsidRDefault="00F1251D" w:rsidP="00FD5484">
            <w:pPr>
              <w:spacing w:after="0"/>
            </w:pPr>
            <w:r w:rsidRPr="00FD5484">
              <w:rPr>
                <w:b/>
                <w:color w:val="767171" w:themeColor="background2" w:themeShade="80"/>
              </w:rPr>
              <w:t>TAP</w:t>
            </w:r>
            <w:r w:rsidR="00FD5484">
              <w:t xml:space="preserve"> – </w:t>
            </w:r>
            <w:r w:rsidR="00FD5484" w:rsidRPr="00F6716F">
              <w:rPr>
                <w:b/>
                <w:color w:val="767171" w:themeColor="background2" w:themeShade="80"/>
              </w:rPr>
              <w:t xml:space="preserve">Talent Assessment </w:t>
            </w:r>
            <w:r w:rsidRPr="00F6716F">
              <w:rPr>
                <w:b/>
                <w:color w:val="767171" w:themeColor="background2" w:themeShade="80"/>
              </w:rPr>
              <w:t>Program</w:t>
            </w:r>
          </w:p>
          <w:p w14:paraId="18F35CA0" w14:textId="07549078" w:rsidR="00346FFA" w:rsidRDefault="00F6716F" w:rsidP="00FD5484">
            <w:pPr>
              <w:spacing w:after="0"/>
            </w:pPr>
            <w:r>
              <w:t xml:space="preserve">Individuals </w:t>
            </w:r>
            <w:r w:rsidR="00FD5484">
              <w:t xml:space="preserve">are given </w:t>
            </w:r>
            <w:r w:rsidR="00F1251D">
              <w:t xml:space="preserve">10 </w:t>
            </w:r>
            <w:r w:rsidR="00FD5484">
              <w:t xml:space="preserve">Hands-On </w:t>
            </w:r>
            <w:r w:rsidR="00F1251D">
              <w:t xml:space="preserve">tests that measure functional vocational aptitudes, we make it easy to assess your </w:t>
            </w:r>
            <w:r w:rsidR="00DC208D">
              <w:t>individual’s</w:t>
            </w:r>
            <w:r w:rsidR="00F1251D">
              <w:t xml:space="preserve"> capabilities. </w:t>
            </w:r>
            <w:r w:rsidR="00F1251D" w:rsidRPr="00DC208D">
              <w:rPr>
                <w:b/>
                <w:color w:val="767171" w:themeColor="background2" w:themeShade="80"/>
              </w:rPr>
              <w:t>T</w:t>
            </w:r>
            <w:r w:rsidR="00DC208D" w:rsidRPr="00DC208D">
              <w:rPr>
                <w:b/>
                <w:color w:val="767171" w:themeColor="background2" w:themeShade="80"/>
              </w:rPr>
              <w:t>AP</w:t>
            </w:r>
            <w:r w:rsidR="00F1251D">
              <w:t xml:space="preserve"> is a Formal Normed based assessment that can be used with </w:t>
            </w:r>
            <w:r w:rsidR="00F1251D" w:rsidRPr="00DC208D">
              <w:rPr>
                <w:b/>
                <w:i/>
              </w:rPr>
              <w:t>all</w:t>
            </w:r>
            <w:r w:rsidR="00F1251D">
              <w:t xml:space="preserve"> </w:t>
            </w:r>
            <w:r>
              <w:t>individuals</w:t>
            </w:r>
            <w:r w:rsidR="00F1251D">
              <w:t xml:space="preserve"> – no reading is required, </w:t>
            </w:r>
            <w:r w:rsidR="00DC208D">
              <w:t xml:space="preserve">so </w:t>
            </w:r>
            <w:r w:rsidR="00DC208D" w:rsidRPr="000939A5">
              <w:rPr>
                <w:b/>
                <w:color w:val="767171" w:themeColor="background2" w:themeShade="80"/>
              </w:rPr>
              <w:t>TAP</w:t>
            </w:r>
            <w:r w:rsidR="00F1251D">
              <w:t xml:space="preserve"> can be group administered, and is </w:t>
            </w:r>
            <w:r w:rsidR="00DC208D">
              <w:t xml:space="preserve">easily </w:t>
            </w:r>
            <w:r w:rsidR="00F1251D">
              <w:t>transportable</w:t>
            </w:r>
            <w:r w:rsidR="00DC208D">
              <w:t>.</w:t>
            </w:r>
          </w:p>
          <w:p w14:paraId="4208796E" w14:textId="77777777" w:rsidR="008F6C4B" w:rsidRDefault="008F6C4B" w:rsidP="00FD5484">
            <w:pPr>
              <w:spacing w:after="0"/>
            </w:pPr>
          </w:p>
          <w:p w14:paraId="6D7F9773" w14:textId="08A67BC7" w:rsidR="00FD5484" w:rsidRPr="00FD5484" w:rsidRDefault="008F6C4B" w:rsidP="00FD5484">
            <w:pPr>
              <w:tabs>
                <w:tab w:val="center" w:pos="2135"/>
              </w:tabs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08139" wp14:editId="196F9688">
                      <wp:simplePos x="0" y="0"/>
                      <wp:positionH relativeFrom="column">
                        <wp:posOffset>2073275</wp:posOffset>
                      </wp:positionH>
                      <wp:positionV relativeFrom="paragraph">
                        <wp:posOffset>635</wp:posOffset>
                      </wp:positionV>
                      <wp:extent cx="1004570" cy="137160"/>
                      <wp:effectExtent l="0" t="0" r="5080" b="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570" cy="137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97B90C" id="Rectangle 20" o:spid="_x0000_s1026" style="position:absolute;margin-left:163.25pt;margin-top:.05pt;width:79.1pt;height:10.8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" fillcolor="#f4b083 [1941]" stroked="f" strokeweight="1pt"/>
                  </w:pict>
                </mc:Fallback>
              </mc:AlternateContent>
            </w:r>
            <w:r w:rsidR="00FD54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1B339C" wp14:editId="6F4CD8CD">
                      <wp:simplePos x="0" y="0"/>
                      <wp:positionH relativeFrom="column">
                        <wp:posOffset>1047923</wp:posOffset>
                      </wp:positionH>
                      <wp:positionV relativeFrom="paragraph">
                        <wp:posOffset>1271</wp:posOffset>
                      </wp:positionV>
                      <wp:extent cx="1004816" cy="137231"/>
                      <wp:effectExtent l="0" t="0" r="5080" b="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816" cy="1372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413DE1" id="Rectangle 16" o:spid="_x0000_s1026" style="position:absolute;margin-left:82.5pt;margin-top:.1pt;width:79.1pt;height:10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" fillcolor="#ffd966 [1943]" stroked="f" strokeweight="1pt"/>
                  </w:pict>
                </mc:Fallback>
              </mc:AlternateContent>
            </w:r>
            <w:r w:rsidR="00FD548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D22394" wp14:editId="77ABDA7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1270</wp:posOffset>
                      </wp:positionV>
                      <wp:extent cx="1004816" cy="137231"/>
                      <wp:effectExtent l="0" t="0" r="0" b="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816" cy="1372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0307C7" id="Rectangle 59" o:spid="_x0000_s1026" style="position:absolute;margin-left:.15pt;margin-top:.1pt;width:79.1pt;height:10.8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" fillcolor="#44546a" stroked="f" strokeweight="1pt"/>
                  </w:pict>
                </mc:Fallback>
              </mc:AlternateContent>
            </w:r>
            <w:r w:rsidR="00FD5484">
              <w:tab/>
            </w:r>
          </w:p>
          <w:p w14:paraId="661A9033" w14:textId="698BC17D" w:rsidR="00FD5484" w:rsidRPr="000939A5" w:rsidRDefault="00FD5484" w:rsidP="00FD5484">
            <w:pPr>
              <w:spacing w:after="0"/>
              <w:rPr>
                <w:b/>
                <w:color w:val="C45911" w:themeColor="accent2" w:themeShade="BF"/>
              </w:rPr>
            </w:pPr>
            <w:r w:rsidRPr="000939A5">
              <w:rPr>
                <w:b/>
                <w:color w:val="C45911" w:themeColor="accent2" w:themeShade="BF"/>
                <w:u w:val="single"/>
              </w:rPr>
              <w:t>IDENTIFYING INTERESTS</w:t>
            </w:r>
            <w:r w:rsidR="008F6C4B" w:rsidRPr="000939A5">
              <w:rPr>
                <w:b/>
                <w:color w:val="C45911" w:themeColor="accent2" w:themeShade="BF"/>
              </w:rPr>
              <w:t>:</w:t>
            </w:r>
          </w:p>
          <w:p w14:paraId="7F4EC083" w14:textId="77777777" w:rsidR="00F6716F" w:rsidRDefault="00FD5484" w:rsidP="00FD5484">
            <w:pPr>
              <w:spacing w:after="0"/>
              <w:rPr>
                <w:b/>
              </w:rPr>
            </w:pPr>
            <w:r w:rsidRPr="00FD5484">
              <w:rPr>
                <w:b/>
                <w:color w:val="7030A0"/>
              </w:rPr>
              <w:t>PIC</w:t>
            </w:r>
            <w:r>
              <w:t xml:space="preserve"> - </w:t>
            </w:r>
            <w:r w:rsidRPr="00F6716F">
              <w:rPr>
                <w:b/>
                <w:color w:val="7030A0"/>
              </w:rPr>
              <w:t>Pictorial Inventory of Careers</w:t>
            </w:r>
          </w:p>
          <w:p w14:paraId="039F45CF" w14:textId="75DD9C07" w:rsidR="00FD5484" w:rsidRDefault="000939A5" w:rsidP="00FD5484">
            <w:pPr>
              <w:spacing w:after="0"/>
            </w:pPr>
            <w:r>
              <w:t>PIC helps assess an</w:t>
            </w:r>
            <w:r w:rsidR="00F6716F">
              <w:t xml:space="preserve"> individual’s</w:t>
            </w:r>
            <w:r w:rsidR="00FD5484">
              <w:t xml:space="preserve"> interests in </w:t>
            </w:r>
            <w:r w:rsidR="00F6716F">
              <w:t xml:space="preserve">specific </w:t>
            </w:r>
            <w:r w:rsidR="00FD5484">
              <w:t xml:space="preserve">work fields. </w:t>
            </w:r>
            <w:r w:rsidR="00F6716F" w:rsidRPr="000939A5">
              <w:rPr>
                <w:b/>
                <w:color w:val="7030A0"/>
              </w:rPr>
              <w:t>PIC</w:t>
            </w:r>
            <w:r w:rsidR="00F6716F">
              <w:t xml:space="preserve"> will </w:t>
            </w:r>
            <w:r w:rsidR="00FD5484">
              <w:t xml:space="preserve">show a variety of 8-10 second work scenes </w:t>
            </w:r>
            <w:r w:rsidR="00F6716F">
              <w:t xml:space="preserve">while </w:t>
            </w:r>
            <w:r w:rsidR="00FD5484">
              <w:t xml:space="preserve">capturing the </w:t>
            </w:r>
            <w:r>
              <w:t>indivudual’s</w:t>
            </w:r>
            <w:r w:rsidR="00FD5484">
              <w:t xml:space="preserve"> response</w:t>
            </w:r>
            <w:r w:rsidR="00F6716F">
              <w:t>.  This</w:t>
            </w:r>
            <w:r w:rsidR="00FD5484">
              <w:t xml:space="preserve"> assessment </w:t>
            </w:r>
            <w:r w:rsidR="00F6716F">
              <w:t xml:space="preserve">will </w:t>
            </w:r>
            <w:r w:rsidR="00FD5484">
              <w:t xml:space="preserve">link the </w:t>
            </w:r>
            <w:r w:rsidR="00F6716F">
              <w:t>individual</w:t>
            </w:r>
            <w:r w:rsidR="00FD5484">
              <w:t xml:space="preserve">’s </w:t>
            </w:r>
            <w:r w:rsidR="00F6716F">
              <w:t xml:space="preserve">chosen </w:t>
            </w:r>
            <w:r w:rsidR="00FD5484">
              <w:t xml:space="preserve">interest to the 17 Department of Labor’s 17 career pathways. This assessment can be administered directly through the </w:t>
            </w:r>
            <w:r w:rsidR="00FD5484" w:rsidRPr="000939A5">
              <w:rPr>
                <w:b/>
                <w:color w:val="0070C0"/>
              </w:rPr>
              <w:t>WayPoint SCP</w:t>
            </w:r>
            <w:r w:rsidR="00FD5484" w:rsidRPr="000939A5">
              <w:rPr>
                <w:color w:val="0070C0"/>
              </w:rPr>
              <w:t xml:space="preserve"> </w:t>
            </w:r>
            <w:r w:rsidR="00FD5484">
              <w:t>system, keeping it convenient, portable, and easily accessible.</w:t>
            </w:r>
          </w:p>
          <w:p w14:paraId="21CC772B" w14:textId="284F41E2" w:rsidR="008F6C4B" w:rsidRPr="00CC0A8F" w:rsidRDefault="008F6C4B" w:rsidP="00FD5484">
            <w:pPr>
              <w:spacing w:after="0"/>
              <w:rPr>
                <w:color w:val="FFFFFF" w:themeColor="background1"/>
              </w:rPr>
            </w:pPr>
          </w:p>
        </w:tc>
        <w:tc>
          <w:tcPr>
            <w:tcW w:w="360" w:type="dxa"/>
            <w:vMerge w:val="restart"/>
          </w:tcPr>
          <w:p w14:paraId="3C04692A" w14:textId="43ECDD0B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gridSpan w:val="3"/>
            <w:tcBorders>
              <w:bottom w:val="nil"/>
            </w:tcBorders>
            <w:vAlign w:val="center"/>
          </w:tcPr>
          <w:p w14:paraId="5FDDC279" w14:textId="77777777" w:rsidR="00457866" w:rsidRPr="00457866" w:rsidRDefault="00457866" w:rsidP="00457866">
            <w:pPr>
              <w:pStyle w:val="Title"/>
              <w:jc w:val="center"/>
              <w:rPr>
                <w:color w:val="auto"/>
                <w:sz w:val="24"/>
                <w:szCs w:val="24"/>
              </w:rPr>
            </w:pPr>
            <w:r w:rsidRPr="00457866">
              <w:rPr>
                <w:color w:val="auto"/>
              </w:rPr>
              <w:t xml:space="preserve">Valerie Kean                    </w:t>
            </w:r>
            <w:r w:rsidRPr="00457866">
              <w:rPr>
                <w:color w:val="auto"/>
                <w:sz w:val="24"/>
                <w:szCs w:val="24"/>
              </w:rPr>
              <w:t>Illinois Sales Executive &amp;</w:t>
            </w:r>
            <w:r w:rsidRPr="00457866">
              <w:rPr>
                <w:color w:val="auto"/>
              </w:rPr>
              <w:t xml:space="preserve"> </w:t>
            </w:r>
            <w:r w:rsidRPr="00457866">
              <w:rPr>
                <w:color w:val="auto"/>
                <w:sz w:val="24"/>
                <w:szCs w:val="24"/>
              </w:rPr>
              <w:t>Certified Trainer</w:t>
            </w:r>
          </w:p>
          <w:p w14:paraId="597A8F7F" w14:textId="77777777" w:rsidR="00457866" w:rsidRPr="00457866" w:rsidRDefault="00457866" w:rsidP="00457866">
            <w:pPr>
              <w:pStyle w:val="Title"/>
              <w:jc w:val="center"/>
              <w:rPr>
                <w:color w:val="auto"/>
                <w:sz w:val="24"/>
                <w:szCs w:val="24"/>
              </w:rPr>
            </w:pPr>
            <w:r w:rsidRPr="00457866">
              <w:rPr>
                <w:color w:val="auto"/>
                <w:sz w:val="24"/>
                <w:szCs w:val="24"/>
              </w:rPr>
              <w:t>309.231.7470</w:t>
            </w:r>
          </w:p>
          <w:p w14:paraId="1043411C" w14:textId="4DDFD86C" w:rsidR="00346FFA" w:rsidRPr="00457866" w:rsidRDefault="00457866" w:rsidP="00457866">
            <w:pPr>
              <w:pStyle w:val="Quote"/>
              <w:rPr>
                <w:color w:val="auto"/>
              </w:rPr>
            </w:pPr>
            <w:r w:rsidRPr="00457866">
              <w:rPr>
                <w:color w:val="auto"/>
                <w:sz w:val="24"/>
                <w:szCs w:val="24"/>
              </w:rPr>
              <w:t>Valerie@Talentassessment.com</w:t>
            </w:r>
          </w:p>
        </w:tc>
      </w:tr>
      <w:tr w:rsidR="00346FFA" w:rsidRPr="005F0F31" w14:paraId="581AC10D" w14:textId="77777777" w:rsidTr="000939A5">
        <w:tblPrEx>
          <w:tblLook w:val="0600" w:firstRow="0" w:lastRow="0" w:firstColumn="0" w:lastColumn="0" w:noHBand="1" w:noVBand="1"/>
        </w:tblPrEx>
        <w:trPr>
          <w:gridAfter w:val="1"/>
          <w:wAfter w:w="864" w:type="dxa"/>
          <w:trHeight w:val="42"/>
          <w:jc w:val="center"/>
        </w:trPr>
        <w:tc>
          <w:tcPr>
            <w:tcW w:w="4534" w:type="dxa"/>
          </w:tcPr>
          <w:p w14:paraId="5D038C9F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16" w:type="dxa"/>
            <w:gridSpan w:val="2"/>
            <w:vMerge/>
          </w:tcPr>
          <w:p w14:paraId="6C369DD4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00" w:type="dxa"/>
            <w:gridSpan w:val="2"/>
            <w:vMerge/>
          </w:tcPr>
          <w:p w14:paraId="0651C7B4" w14:textId="77777777" w:rsidR="00346FFA" w:rsidRPr="005F0F31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A66F745" w14:textId="77777777" w:rsidR="00346FFA" w:rsidRPr="005F0F31" w:rsidRDefault="00346FFA" w:rsidP="00B67824">
            <w:pPr>
              <w:rPr>
                <w:noProof/>
              </w:rPr>
            </w:pPr>
          </w:p>
        </w:tc>
        <w:tc>
          <w:tcPr>
            <w:tcW w:w="4590" w:type="dxa"/>
            <w:gridSpan w:val="3"/>
          </w:tcPr>
          <w:p w14:paraId="2B28D25B" w14:textId="77777777" w:rsidR="00346FFA" w:rsidRPr="005F0F31" w:rsidRDefault="00346FFA" w:rsidP="00346FFA">
            <w:pPr>
              <w:pStyle w:val="NoSpacing"/>
            </w:pPr>
          </w:p>
        </w:tc>
      </w:tr>
      <w:tr w:rsidR="004642F0" w:rsidRPr="005F0F31" w14:paraId="26E4AF1C" w14:textId="77777777" w:rsidTr="00457866">
        <w:tblPrEx>
          <w:tblLook w:val="0600" w:firstRow="0" w:lastRow="0" w:firstColumn="0" w:lastColumn="0" w:noHBand="1" w:noVBand="1"/>
        </w:tblPrEx>
        <w:trPr>
          <w:gridAfter w:val="1"/>
          <w:wAfter w:w="864" w:type="dxa"/>
          <w:trHeight w:val="2293"/>
          <w:jc w:val="center"/>
        </w:trPr>
        <w:tc>
          <w:tcPr>
            <w:tcW w:w="4534" w:type="dxa"/>
            <w:vMerge w:val="restart"/>
          </w:tcPr>
          <w:p w14:paraId="6D81278B" w14:textId="61BD12B4" w:rsidR="00F1251D" w:rsidRDefault="00F1251D" w:rsidP="00F1251D">
            <w:r w:rsidRPr="00DC208D">
              <w:rPr>
                <w:b/>
                <w:color w:val="0070C0"/>
              </w:rPr>
              <w:t>WayPoint SCP</w:t>
            </w:r>
            <w:r w:rsidRPr="00DC208D">
              <w:rPr>
                <w:color w:val="0070C0"/>
              </w:rPr>
              <w:t xml:space="preserve"> </w:t>
            </w:r>
            <w:r>
              <w:t xml:space="preserve">is a comprehensive Transition Planning System that identifies any </w:t>
            </w:r>
            <w:r w:rsidR="00DC208D">
              <w:t>individuals</w:t>
            </w:r>
            <w:r>
              <w:t xml:space="preserve">’ abilities, interests, </w:t>
            </w:r>
            <w:r w:rsidR="00DC208D">
              <w:t xml:space="preserve">&amp; </w:t>
            </w:r>
            <w:r>
              <w:t xml:space="preserve">suitability with </w:t>
            </w:r>
            <w:r w:rsidRPr="00DC208D">
              <w:rPr>
                <w:i/>
              </w:rPr>
              <w:t>real job</w:t>
            </w:r>
            <w:r>
              <w:t xml:space="preserve"> opportunities. These are then brought together in a real-time summary report to easily view, track, and report for transitional progress.</w:t>
            </w:r>
          </w:p>
          <w:p w14:paraId="667BA609" w14:textId="246FFC9C" w:rsidR="008F6C4B" w:rsidRDefault="00DC208D" w:rsidP="008F6C4B">
            <w:r>
              <w:rPr>
                <w:noProof/>
              </w:rPr>
              <w:drawing>
                <wp:inline distT="0" distB="0" distL="0" distR="0" wp14:anchorId="773AA0F8" wp14:editId="1F3E420E">
                  <wp:extent cx="2566555" cy="2171196"/>
                  <wp:effectExtent l="0" t="0" r="5715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975" cy="217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85E47" w14:textId="0ED6EE2B" w:rsidR="008F6C4B" w:rsidRPr="008F6C4B" w:rsidRDefault="008F6C4B" w:rsidP="00F6716F">
            <w:pPr>
              <w:rPr>
                <w:rFonts w:cs="Arial"/>
                <w:szCs w:val="22"/>
              </w:rPr>
            </w:pPr>
          </w:p>
        </w:tc>
        <w:tc>
          <w:tcPr>
            <w:tcW w:w="416" w:type="dxa"/>
            <w:gridSpan w:val="2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14:paraId="2EF59BB1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00" w:type="dxa"/>
            <w:gridSpan w:val="2"/>
            <w:vMerge/>
            <w:vAlign w:val="center"/>
          </w:tcPr>
          <w:p w14:paraId="1F629D3C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360" w:type="dxa"/>
            <w:vMerge/>
            <w:vAlign w:val="center"/>
          </w:tcPr>
          <w:p w14:paraId="2536C8A9" w14:textId="77777777" w:rsidR="004642F0" w:rsidRPr="005F0F31" w:rsidRDefault="004642F0" w:rsidP="00B67824">
            <w:pPr>
              <w:pStyle w:val="NoSpacing"/>
              <w:jc w:val="center"/>
              <w:rPr>
                <w:noProof/>
              </w:rPr>
            </w:pPr>
          </w:p>
        </w:tc>
        <w:tc>
          <w:tcPr>
            <w:tcW w:w="4590" w:type="dxa"/>
            <w:gridSpan w:val="3"/>
            <w:vMerge w:val="restart"/>
          </w:tcPr>
          <w:p w14:paraId="41BCC845" w14:textId="28D7CB1D" w:rsidR="00B67824" w:rsidRPr="000939A5" w:rsidRDefault="00FF4D99" w:rsidP="00FF4D99">
            <w:pPr>
              <w:pStyle w:val="Heading1"/>
              <w:jc w:val="center"/>
              <w:rPr>
                <w:color w:val="C45911" w:themeColor="accent2" w:themeShade="BF"/>
                <w:u w:val="single"/>
              </w:rPr>
            </w:pPr>
            <w:r w:rsidRPr="000939A5">
              <w:rPr>
                <w:color w:val="C45911" w:themeColor="accent2" w:themeShade="BF"/>
                <w:u w:val="single"/>
              </w:rPr>
              <w:t>Filling the Gap in Transition Planning</w:t>
            </w:r>
          </w:p>
          <w:p w14:paraId="2EC18A86" w14:textId="782F1C01" w:rsidR="00B67824" w:rsidRDefault="00FF4D99" w:rsidP="00FF4D99">
            <w:pPr>
              <w:jc w:val="both"/>
              <w:rPr>
                <w:sz w:val="20"/>
                <w:szCs w:val="20"/>
              </w:rPr>
            </w:pPr>
            <w:r w:rsidRPr="00FF4D99">
              <w:rPr>
                <w:sz w:val="20"/>
                <w:szCs w:val="20"/>
              </w:rPr>
              <w:t xml:space="preserve">Is the progress of your transitioning individual being adequately monitored from school to work &amp; independent living? </w:t>
            </w:r>
            <w:r w:rsidR="00DC208D">
              <w:rPr>
                <w:sz w:val="20"/>
                <w:szCs w:val="20"/>
              </w:rPr>
              <w:t xml:space="preserve">With </w:t>
            </w:r>
            <w:r w:rsidR="00DC208D" w:rsidRPr="00DC208D">
              <w:rPr>
                <w:b/>
                <w:color w:val="0070C0"/>
                <w:sz w:val="20"/>
                <w:szCs w:val="20"/>
              </w:rPr>
              <w:t>WayPoint</w:t>
            </w:r>
            <w:r w:rsidR="00DC208D" w:rsidRPr="00DC208D">
              <w:rPr>
                <w:color w:val="0070C0"/>
                <w:sz w:val="20"/>
                <w:szCs w:val="20"/>
              </w:rPr>
              <w:t xml:space="preserve"> </w:t>
            </w:r>
            <w:r w:rsidR="00DC208D" w:rsidRPr="00DC208D">
              <w:rPr>
                <w:b/>
                <w:color w:val="0070C0"/>
                <w:sz w:val="20"/>
                <w:szCs w:val="20"/>
              </w:rPr>
              <w:t>SCP</w:t>
            </w:r>
            <w:r w:rsidR="00DC208D" w:rsidRPr="00DC208D">
              <w:rPr>
                <w:color w:val="0070C0"/>
                <w:sz w:val="20"/>
                <w:szCs w:val="20"/>
              </w:rPr>
              <w:t xml:space="preserve"> </w:t>
            </w:r>
            <w:r w:rsidR="00DC208D">
              <w:rPr>
                <w:sz w:val="20"/>
                <w:szCs w:val="20"/>
              </w:rPr>
              <w:t>you can provide:</w:t>
            </w:r>
          </w:p>
          <w:p w14:paraId="54CD9F9B" w14:textId="2AFCE895" w:rsidR="00FF4D99" w:rsidRDefault="00FF4D99" w:rsidP="00FF4D9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FF4D99">
              <w:rPr>
                <w:sz w:val="20"/>
                <w:szCs w:val="20"/>
              </w:rPr>
              <w:t>Assessment</w:t>
            </w:r>
            <w:r w:rsidR="00DC208D">
              <w:rPr>
                <w:sz w:val="20"/>
                <w:szCs w:val="20"/>
              </w:rPr>
              <w:t>s</w:t>
            </w:r>
            <w:r w:rsidRPr="00FF4D99">
              <w:rPr>
                <w:sz w:val="20"/>
                <w:szCs w:val="20"/>
              </w:rPr>
              <w:t xml:space="preserve"> &amp; </w:t>
            </w:r>
            <w:r w:rsidR="00DC208D">
              <w:rPr>
                <w:sz w:val="20"/>
                <w:szCs w:val="20"/>
              </w:rPr>
              <w:t>m</w:t>
            </w:r>
            <w:r w:rsidRPr="00FF4D99">
              <w:rPr>
                <w:sz w:val="20"/>
                <w:szCs w:val="20"/>
              </w:rPr>
              <w:t xml:space="preserve">eaningful results of </w:t>
            </w:r>
            <w:r w:rsidR="00DC208D" w:rsidRPr="00DC208D">
              <w:rPr>
                <w:b/>
                <w:i/>
                <w:sz w:val="20"/>
                <w:szCs w:val="20"/>
              </w:rPr>
              <w:t>r</w:t>
            </w:r>
            <w:r w:rsidRPr="00DC208D">
              <w:rPr>
                <w:b/>
                <w:i/>
                <w:sz w:val="20"/>
                <w:szCs w:val="20"/>
              </w:rPr>
              <w:t xml:space="preserve">eal </w:t>
            </w:r>
            <w:r w:rsidR="00DC208D" w:rsidRPr="00DC208D">
              <w:rPr>
                <w:b/>
                <w:i/>
                <w:sz w:val="20"/>
                <w:szCs w:val="20"/>
              </w:rPr>
              <w:t>j</w:t>
            </w:r>
            <w:r w:rsidRPr="00DC208D">
              <w:rPr>
                <w:b/>
                <w:i/>
                <w:sz w:val="20"/>
                <w:szCs w:val="20"/>
              </w:rPr>
              <w:t xml:space="preserve">ob </w:t>
            </w:r>
            <w:r w:rsidR="00DC208D" w:rsidRPr="00DC208D">
              <w:rPr>
                <w:b/>
                <w:i/>
                <w:sz w:val="20"/>
                <w:szCs w:val="20"/>
              </w:rPr>
              <w:t>o</w:t>
            </w:r>
            <w:r w:rsidRPr="00DC208D">
              <w:rPr>
                <w:b/>
                <w:i/>
                <w:sz w:val="20"/>
                <w:szCs w:val="20"/>
              </w:rPr>
              <w:t>pportunities</w:t>
            </w:r>
            <w:r w:rsidRPr="00FF4D99">
              <w:rPr>
                <w:sz w:val="20"/>
                <w:szCs w:val="20"/>
              </w:rPr>
              <w:t xml:space="preserve"> available</w:t>
            </w:r>
            <w:r>
              <w:rPr>
                <w:sz w:val="20"/>
                <w:szCs w:val="20"/>
              </w:rPr>
              <w:t>.</w:t>
            </w:r>
          </w:p>
          <w:p w14:paraId="048EB592" w14:textId="4373535A" w:rsidR="00FF4D99" w:rsidRDefault="00FF4D99" w:rsidP="00FF4D9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 w:rsidRPr="00FF4D99">
              <w:rPr>
                <w:sz w:val="20"/>
                <w:szCs w:val="20"/>
              </w:rPr>
              <w:t>Links to employers in each individual’s own community.</w:t>
            </w:r>
          </w:p>
          <w:p w14:paraId="3A517884" w14:textId="1DAFD50E" w:rsidR="00DC208D" w:rsidRDefault="00DC208D" w:rsidP="00FF4D9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Pr="00DC208D">
              <w:rPr>
                <w:b/>
                <w:i/>
                <w:sz w:val="20"/>
                <w:szCs w:val="20"/>
              </w:rPr>
              <w:t>real plan</w:t>
            </w:r>
            <w:r>
              <w:rPr>
                <w:sz w:val="20"/>
                <w:szCs w:val="20"/>
              </w:rPr>
              <w:t xml:space="preserve"> for each individual’s academic career directed toward career. </w:t>
            </w:r>
          </w:p>
          <w:p w14:paraId="12D42073" w14:textId="77777777" w:rsidR="00FF4D99" w:rsidRDefault="00FF4D99" w:rsidP="00FF4D9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</w:t>
            </w:r>
            <w:r w:rsidRPr="00FF4D99">
              <w:rPr>
                <w:b/>
                <w:i/>
                <w:sz w:val="20"/>
                <w:szCs w:val="20"/>
              </w:rPr>
              <w:t>real plan</w:t>
            </w:r>
            <w:r>
              <w:rPr>
                <w:sz w:val="20"/>
                <w:szCs w:val="20"/>
              </w:rPr>
              <w:t xml:space="preserve"> for transitioning from school to work.</w:t>
            </w:r>
          </w:p>
          <w:p w14:paraId="7820B5AC" w14:textId="77777777" w:rsidR="00FF4D99" w:rsidRDefault="00FF4D99" w:rsidP="00FF4D9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Comprehensive data organization of necessary documentation on </w:t>
            </w:r>
            <w:r w:rsidRPr="00FF4D99">
              <w:rPr>
                <w:b/>
                <w:i/>
                <w:sz w:val="20"/>
                <w:szCs w:val="20"/>
              </w:rPr>
              <w:t>every</w:t>
            </w:r>
            <w:r>
              <w:rPr>
                <w:sz w:val="20"/>
                <w:szCs w:val="20"/>
              </w:rPr>
              <w:t xml:space="preserve"> individual. </w:t>
            </w:r>
          </w:p>
          <w:p w14:paraId="2016BD6F" w14:textId="77777777" w:rsidR="00FF4D99" w:rsidRDefault="00FF4D99" w:rsidP="00FF4D9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Instant reports for planning and p</w:t>
            </w:r>
            <w:r w:rsidR="00DC208D">
              <w:rPr>
                <w:sz w:val="20"/>
                <w:szCs w:val="20"/>
              </w:rPr>
              <w:t xml:space="preserve">rogress monitoring. </w:t>
            </w:r>
          </w:p>
          <w:p w14:paraId="4E67698C" w14:textId="33B2B3D5" w:rsidR="00DC208D" w:rsidRDefault="00DC208D" w:rsidP="00DC208D">
            <w:pPr>
              <w:rPr>
                <w:sz w:val="20"/>
                <w:szCs w:val="20"/>
              </w:rPr>
            </w:pPr>
          </w:p>
          <w:p w14:paraId="301814DA" w14:textId="2D79C2EB" w:rsidR="00DC208D" w:rsidRPr="000939A5" w:rsidRDefault="000939A5" w:rsidP="000939A5">
            <w:pPr>
              <w:jc w:val="both"/>
              <w:rPr>
                <w:i/>
                <w:sz w:val="16"/>
                <w:szCs w:val="16"/>
              </w:rPr>
            </w:pPr>
            <w:r>
              <w:rPr>
                <w:i/>
                <w:color w:val="3B3838" w:themeColor="background2" w:themeShade="40"/>
                <w:sz w:val="16"/>
                <w:szCs w:val="16"/>
              </w:rPr>
              <w:t>*</w:t>
            </w:r>
            <w:r w:rsidRPr="000939A5">
              <w:rPr>
                <w:i/>
                <w:color w:val="3B3838" w:themeColor="background2" w:themeShade="40"/>
                <w:sz w:val="16"/>
                <w:szCs w:val="16"/>
              </w:rPr>
              <w:t xml:space="preserve">TAP, </w:t>
            </w:r>
            <w:r w:rsidRPr="000939A5">
              <w:rPr>
                <w:i/>
                <w:color w:val="7030A0"/>
                <w:sz w:val="16"/>
                <w:szCs w:val="16"/>
              </w:rPr>
              <w:t xml:space="preserve">PIC, </w:t>
            </w:r>
            <w:r w:rsidRPr="000939A5">
              <w:rPr>
                <w:i/>
                <w:sz w:val="16"/>
                <w:szCs w:val="16"/>
              </w:rPr>
              <w:t xml:space="preserve">&amp; </w:t>
            </w:r>
            <w:r w:rsidRPr="000939A5">
              <w:rPr>
                <w:i/>
                <w:color w:val="FF0000"/>
                <w:sz w:val="16"/>
                <w:szCs w:val="16"/>
              </w:rPr>
              <w:t xml:space="preserve">VIP </w:t>
            </w:r>
            <w:r w:rsidRPr="000939A5">
              <w:rPr>
                <w:i/>
                <w:sz w:val="16"/>
                <w:szCs w:val="16"/>
              </w:rPr>
              <w:t>can all be sold individually</w:t>
            </w:r>
            <w:r>
              <w:rPr>
                <w:i/>
                <w:sz w:val="16"/>
                <w:szCs w:val="16"/>
              </w:rPr>
              <w:t xml:space="preserve"> outside of </w:t>
            </w:r>
            <w:r w:rsidR="00D8429A">
              <w:rPr>
                <w:i/>
                <w:sz w:val="16"/>
                <w:szCs w:val="16"/>
              </w:rPr>
              <w:t xml:space="preserve">the </w:t>
            </w:r>
            <w:r w:rsidRPr="000939A5">
              <w:rPr>
                <w:i/>
                <w:color w:val="0070C0"/>
                <w:sz w:val="16"/>
                <w:szCs w:val="16"/>
              </w:rPr>
              <w:t>WayPoint SCP</w:t>
            </w:r>
            <w:r w:rsidR="00D8429A" w:rsidRPr="00D8429A">
              <w:rPr>
                <w:i/>
                <w:sz w:val="16"/>
                <w:szCs w:val="16"/>
              </w:rPr>
              <w:t xml:space="preserve"> package</w:t>
            </w:r>
            <w:r w:rsidRPr="000939A5">
              <w:rPr>
                <w:i/>
                <w:color w:val="0070C0"/>
                <w:sz w:val="16"/>
                <w:szCs w:val="16"/>
              </w:rPr>
              <w:t>.</w:t>
            </w:r>
          </w:p>
        </w:tc>
      </w:tr>
      <w:tr w:rsidR="004642F0" w:rsidRPr="005F0F31" w14:paraId="1F2624A1" w14:textId="77777777" w:rsidTr="00457866">
        <w:tblPrEx>
          <w:tblLook w:val="0600" w:firstRow="0" w:lastRow="0" w:firstColumn="0" w:lastColumn="0" w:noHBand="1" w:noVBand="1"/>
        </w:tblPrEx>
        <w:trPr>
          <w:gridAfter w:val="1"/>
          <w:wAfter w:w="864" w:type="dxa"/>
          <w:trHeight w:val="432"/>
          <w:jc w:val="center"/>
        </w:trPr>
        <w:tc>
          <w:tcPr>
            <w:tcW w:w="4534" w:type="dxa"/>
            <w:vMerge/>
          </w:tcPr>
          <w:p w14:paraId="2E1E9CB1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16" w:type="dxa"/>
            <w:gridSpan w:val="2"/>
            <w:vMerge/>
          </w:tcPr>
          <w:p w14:paraId="676DEBC5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00" w:type="dxa"/>
            <w:gridSpan w:val="2"/>
          </w:tcPr>
          <w:p w14:paraId="445A0C83" w14:textId="6C918A8F" w:rsidR="008F6C4B" w:rsidRDefault="008F6C4B" w:rsidP="00B678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80A5F6" wp14:editId="11B5B779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14027</wp:posOffset>
                      </wp:positionV>
                      <wp:extent cx="1004816" cy="137231"/>
                      <wp:effectExtent l="0" t="0" r="5080" b="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816" cy="1372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457A73" id="Rectangle 22" o:spid="_x0000_s1026" style="position:absolute;margin-left:84.05pt;margin-top:1.1pt;width:79.1pt;height:10.8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" fillcolor="#ffd966 [1943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54FB63F" wp14:editId="2CA3BA91">
                      <wp:simplePos x="0" y="0"/>
                      <wp:positionH relativeFrom="column">
                        <wp:posOffset>2107565</wp:posOffset>
                      </wp:positionH>
                      <wp:positionV relativeFrom="paragraph">
                        <wp:posOffset>12179</wp:posOffset>
                      </wp:positionV>
                      <wp:extent cx="1004816" cy="137231"/>
                      <wp:effectExtent l="0" t="0" r="508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816" cy="1372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C8A495" id="Rectangle 38" o:spid="_x0000_s1026" style="position:absolute;margin-left:165.95pt;margin-top:.95pt;width:79.1pt;height:10.8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" fillcolor="#f4b083 [1941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DB1499" wp14:editId="28B08891">
                      <wp:simplePos x="0" y="0"/>
                      <wp:positionH relativeFrom="column">
                        <wp:posOffset>16279</wp:posOffset>
                      </wp:positionH>
                      <wp:positionV relativeFrom="paragraph">
                        <wp:posOffset>12873</wp:posOffset>
                      </wp:positionV>
                      <wp:extent cx="1004816" cy="137231"/>
                      <wp:effectExtent l="0" t="0" r="0" b="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04816" cy="1372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546A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520885" id="Rectangle 21" o:spid="_x0000_s1026" style="position:absolute;margin-left:1.3pt;margin-top:1pt;width:79.1pt;height:10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" fillcolor="#44546a" stroked="f" strokeweight="1pt"/>
                  </w:pict>
                </mc:Fallback>
              </mc:AlternateContent>
            </w:r>
          </w:p>
          <w:p w14:paraId="73D2C377" w14:textId="77777777" w:rsidR="008F6C4B" w:rsidRPr="000939A5" w:rsidRDefault="008F6C4B" w:rsidP="008F6C4B">
            <w:pPr>
              <w:spacing w:after="0"/>
              <w:rPr>
                <w:color w:val="C45911" w:themeColor="accent2" w:themeShade="BF"/>
              </w:rPr>
            </w:pPr>
            <w:r w:rsidRPr="000939A5">
              <w:rPr>
                <w:b/>
                <w:color w:val="C45911" w:themeColor="accent2" w:themeShade="BF"/>
                <w:u w:val="single"/>
              </w:rPr>
              <w:t>IDENTIFYING SUITABILITY</w:t>
            </w:r>
            <w:r w:rsidRPr="000939A5">
              <w:rPr>
                <w:color w:val="C45911" w:themeColor="accent2" w:themeShade="BF"/>
              </w:rPr>
              <w:t xml:space="preserve">: </w:t>
            </w:r>
          </w:p>
          <w:p w14:paraId="2C57B6F9" w14:textId="77777777" w:rsidR="00F6716F" w:rsidRDefault="008F6C4B" w:rsidP="008F6C4B">
            <w:pPr>
              <w:spacing w:after="0"/>
            </w:pPr>
            <w:r w:rsidRPr="008F6C4B">
              <w:rPr>
                <w:b/>
                <w:color w:val="FF0000"/>
              </w:rPr>
              <w:t>VIP</w:t>
            </w:r>
            <w:r>
              <w:rPr>
                <w:b/>
                <w:color w:val="FF0000"/>
              </w:rPr>
              <w:t xml:space="preserve"> </w:t>
            </w:r>
            <w:r w:rsidRPr="008F6C4B">
              <w:rPr>
                <w:b/>
              </w:rPr>
              <w:t xml:space="preserve">- </w:t>
            </w:r>
            <w:r w:rsidRPr="00F6716F">
              <w:rPr>
                <w:b/>
                <w:color w:val="FF0000"/>
              </w:rPr>
              <w:t>Vocational Implications of Personality</w:t>
            </w:r>
          </w:p>
          <w:p w14:paraId="7EFACA9D" w14:textId="35852BA3" w:rsidR="004642F0" w:rsidRPr="005F0F31" w:rsidRDefault="00F6716F" w:rsidP="008F6C4B">
            <w:pPr>
              <w:spacing w:after="0"/>
              <w:rPr>
                <w:noProof/>
              </w:rPr>
            </w:pPr>
            <w:r>
              <w:t>I</w:t>
            </w:r>
            <w:r w:rsidR="008F6C4B">
              <w:t xml:space="preserve">dentify an individual’s distinct personality type and begin to determine the best career path to follow. </w:t>
            </w:r>
            <w:r w:rsidRPr="000939A5">
              <w:rPr>
                <w:b/>
                <w:color w:val="FF0000"/>
              </w:rPr>
              <w:t>VIP</w:t>
            </w:r>
            <w:r>
              <w:t xml:space="preserve"> </w:t>
            </w:r>
            <w:r w:rsidR="008F6C4B">
              <w:t>has options for non-read</w:t>
            </w:r>
            <w:r>
              <w:t>ing individuals as well as Spanish</w:t>
            </w:r>
            <w:r w:rsidR="008F6C4B">
              <w:t xml:space="preserve"> speaking </w:t>
            </w:r>
            <w:r>
              <w:t>individuals</w:t>
            </w:r>
            <w:r w:rsidR="008F6C4B">
              <w:t>.</w:t>
            </w:r>
          </w:p>
        </w:tc>
        <w:tc>
          <w:tcPr>
            <w:tcW w:w="360" w:type="dxa"/>
            <w:vMerge/>
          </w:tcPr>
          <w:p w14:paraId="763BF85F" w14:textId="77777777" w:rsidR="004642F0" w:rsidRPr="005F0F31" w:rsidRDefault="004642F0" w:rsidP="00B67824">
            <w:pPr>
              <w:rPr>
                <w:noProof/>
              </w:rPr>
            </w:pPr>
          </w:p>
        </w:tc>
        <w:tc>
          <w:tcPr>
            <w:tcW w:w="4590" w:type="dxa"/>
            <w:gridSpan w:val="3"/>
            <w:vMerge/>
          </w:tcPr>
          <w:p w14:paraId="75B440C8" w14:textId="77777777" w:rsidR="004642F0" w:rsidRPr="005F0F31" w:rsidRDefault="004642F0" w:rsidP="004642F0">
            <w:pPr>
              <w:rPr>
                <w:sz w:val="21"/>
              </w:rPr>
            </w:pPr>
          </w:p>
        </w:tc>
      </w:tr>
    </w:tbl>
    <w:p w14:paraId="1FBDD49D" w14:textId="598AF28E" w:rsidR="00B67824" w:rsidRPr="00877A91" w:rsidRDefault="00F1251D" w:rsidP="00F1251D">
      <w:pPr>
        <w:tabs>
          <w:tab w:val="left" w:pos="1756"/>
        </w:tabs>
      </w:pPr>
      <w:r>
        <w:tab/>
      </w:r>
    </w:p>
    <w:sectPr w:rsidR="00B67824" w:rsidRPr="00877A91" w:rsidSect="00B67824">
      <w:headerReference w:type="default" r:id="rId18"/>
      <w:headerReference w:type="first" r:id="rId19"/>
      <w:pgSz w:w="15840" w:h="12240" w:orient="landscape" w:code="1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A8CD6" w14:textId="77777777" w:rsidR="00EC2285" w:rsidRDefault="00EC2285" w:rsidP="00D210FA">
      <w:pPr>
        <w:spacing w:after="0"/>
      </w:pPr>
      <w:r>
        <w:separator/>
      </w:r>
    </w:p>
  </w:endnote>
  <w:endnote w:type="continuationSeparator" w:id="0">
    <w:p w14:paraId="53202A64" w14:textId="77777777" w:rsidR="00EC2285" w:rsidRDefault="00EC2285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9F640" w14:textId="77777777" w:rsidR="00EC2285" w:rsidRDefault="00EC2285" w:rsidP="00D210FA">
      <w:pPr>
        <w:spacing w:after="0"/>
      </w:pPr>
      <w:r>
        <w:separator/>
      </w:r>
    </w:p>
  </w:footnote>
  <w:footnote w:type="continuationSeparator" w:id="0">
    <w:p w14:paraId="7CE49719" w14:textId="77777777" w:rsidR="00EC2285" w:rsidRDefault="00EC2285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622EA" w14:textId="77777777" w:rsidR="00CC0A8F" w:rsidRDefault="00346F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E0EA9A2" wp14:editId="0F49DDC9">
              <wp:simplePos x="0" y="0"/>
              <wp:positionH relativeFrom="page">
                <wp:posOffset>48491</wp:posOffset>
              </wp:positionH>
              <wp:positionV relativeFrom="page">
                <wp:posOffset>277091</wp:posOffset>
              </wp:positionV>
              <wp:extent cx="9611589" cy="1875394"/>
              <wp:effectExtent l="0" t="0" r="8890" b="0"/>
              <wp:wrapNone/>
              <wp:docPr id="63" name="Group 63" descr="Inside panel background image and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1589" cy="1875394"/>
                        <a:chOff x="-30576" y="5131"/>
                        <a:chExt cx="9428082" cy="2609222"/>
                      </a:xfrm>
                    </wpg:grpSpPr>
                    <wps:wsp>
                      <wps:cNvPr id="45" name="Rectangle 45" descr="Inside image top left"/>
                      <wps:cNvSpPr>
                        <a:spLocks noChangeAspect="1"/>
                      </wps:cNvSpPr>
                      <wps:spPr>
                        <a:xfrm>
                          <a:off x="-30576" y="5131"/>
                          <a:ext cx="3063571" cy="237545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4D491" w14:textId="77777777"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Group 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Group 55"/>
                      <wpg:cNvGrpSpPr/>
                      <wpg:grpSpPr>
                        <a:xfrm rot="10800000">
                          <a:off x="6021800" y="303217"/>
                          <a:ext cx="3375706" cy="137264"/>
                          <a:chOff x="183401" y="17467398"/>
                          <a:chExt cx="3309515" cy="987044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183401" y="1746739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56832" y="17468123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59"/>
                        <wps:cNvSpPr/>
                        <wps:spPr>
                          <a:xfrm>
                            <a:off x="2507945" y="17468145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EA9A2" id="Group 63" o:spid="_x0000_s1027" alt="Inside panel background image and object" style="position:absolute;margin-left:3.8pt;margin-top:21.8pt;width:756.8pt;height:147.65pt;z-index:-251646976;mso-position-horizontal-relative:page;mso-position-vertical-relative:page" coordorigin="-305,51" coordsize="94280,2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">
              <v:rect id="Rectangle 45" o:spid="_x0000_s1028" alt="Inside image top left" style="position:absolute;left:-305;top:51;width:30634;height:23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" stroked="f" strokeweight="1pt">
                <v:fill r:id="rId2" o:title="Inside image top left" recolor="t" rotate="t" type="frame"/>
                <o:lock v:ext="edit" aspectratio="t"/>
                <v:textbox>
                  <w:txbxContent>
                    <w:p w14:paraId="2944D491" w14:textId="77777777"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Group 1" o:spid="_x0000_s1029" style="position:absolute;top:24771;width:31089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">
                <v:rect id="Rectangle 48" o:spid="_x0000_s1030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TmN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" fillcolor="#ed7d31 [3205]" stroked="f" strokeweight="1pt"/>
                <v:rect id="Rectangle 49" o:spid="_x0000_s1031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" fillcolor="#ffc000 [3207]" stroked="f" strokeweight="1pt"/>
                <v:rect id="Rectangle 50" o:spid="_x0000_s1032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" fillcolor="#44546a [3215]" stroked="f" strokeweight="1pt"/>
              </v:group>
              <v:group id="Group 55" o:spid="_x0000_s1033" style="position:absolute;left:60218;top:3032;width:33757;height:1372;rotation:180" coordorigin="1834,174673" coordsize="33095,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">
                <v:rect id="Rectangle 56" o:spid="_x0000_s1034" style="position:absolute;left:1834;top:174673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" fillcolor="#ed7d31 [3205]" stroked="f" strokeweight="1pt"/>
                <v:rect id="Rectangle 57" o:spid="_x0000_s1035" style="position:absolute;left:13568;top:174681;width:9595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" fillcolor="#ffc000 [3207]" stroked="f" strokeweight="1pt"/>
                <v:rect id="Rectangle 59" o:spid="_x0000_s1036" style="position:absolute;left:25079;top:174681;width:9850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" fillcolor="#44546a [3215]" stroked="f" strokeweight="1pt"/>
              </v:group>
              <w10:wrap anchorx="page" anchory="page"/>
            </v:group>
          </w:pict>
        </mc:Fallback>
      </mc:AlternateContent>
    </w:r>
    <w: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AA81F" w14:textId="77777777" w:rsidR="00D210FA" w:rsidRDefault="004642F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1CD7974" wp14:editId="733332A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959" cy="7319350"/>
              <wp:effectExtent l="0" t="0" r="0" b="1270"/>
              <wp:wrapNone/>
              <wp:docPr id="65" name="Group 65" descr="Outside background images and objec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959" cy="7319350"/>
                        <a:chOff x="0" y="0"/>
                        <a:chExt cx="9585959" cy="7319350"/>
                      </a:xfrm>
                    </wpg:grpSpPr>
                    <wps:wsp>
                      <wps:cNvPr id="18" name="Rectangle 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22B65" w14:textId="694329F1" w:rsidR="00012071" w:rsidRDefault="00012071" w:rsidP="000120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13CF9" wp14:editId="498B4B80">
                                  <wp:extent cx="2905814" cy="1970809"/>
                                  <wp:effectExtent l="0" t="0" r="889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146" cy="2021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Group 26" descr="Design Elements" title="Front Design"/>
                      <wpg:cNvGrpSpPr>
                        <a:grpSpLocks noChangeAspect="1"/>
                      </wpg:cNvGrpSpPr>
                      <wpg:grpSpPr>
                        <a:xfrm>
                          <a:off x="6695275" y="0"/>
                          <a:ext cx="2889131" cy="5351878"/>
                          <a:chOff x="228600" y="0"/>
                          <a:chExt cx="3006725" cy="5572743"/>
                        </a:xfrm>
                      </wpg:grpSpPr>
                      <wps:wsp>
                        <wps:cNvPr id="27" name="Rectangle 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Child Coloring" title="Front Image"/>
                        <wps:cNvSpPr/>
                        <wps:spPr>
                          <a:xfrm>
                            <a:off x="726348" y="3630382"/>
                            <a:ext cx="2238086" cy="194236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Rectangle 17"/>
                      <wps:cNvSpPr/>
                      <wps:spPr>
                        <a:xfrm>
                          <a:off x="6851072" y="5375564"/>
                          <a:ext cx="2734887" cy="1920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ABACE" w14:textId="77777777"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Group 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Rectangle 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Rectangle 37" descr="Child with painted hands " title="Child With Painted hands"/>
                      <wps:cNvSpPr>
                        <a:spLocks noChangeAspect="1"/>
                      </wps:cNvSpPr>
                      <wps:spPr>
                        <a:xfrm>
                          <a:off x="3243343" y="3472526"/>
                          <a:ext cx="3569024" cy="3809915"/>
                        </a:xfrm>
                        <a:prstGeom prst="rect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017EE" w14:textId="425ACF18" w:rsidR="004642F0" w:rsidRDefault="00457866" w:rsidP="004642F0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51CD7974" id="Group 65" o:spid="_x0000_s1037" alt="Outside background images and objects" style="position:absolute;margin-left:0;margin-top:0;width:754.8pt;height:576.35pt;z-index:-251644928;mso-width-percent:953;mso-height-percent:941;mso-position-horizontal:center;mso-position-horizontal-relative:page;mso-position-vertical:center;mso-position-vertical-relative:page;mso-width-percent:953;mso-height-percent:941" coordsize="95859,73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">
              <v:rect id="Rectangle 18" o:spid="_x0000_s1038" style="position:absolute;left:32419;width:31088;height:28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" fillcolor="#ed7d31 [3205]" stroked="f" strokeweight="1pt">
                <v:textbox>
                  <w:txbxContent>
                    <w:p w14:paraId="70D22B65" w14:textId="694329F1" w:rsidR="00012071" w:rsidRDefault="00012071" w:rsidP="000120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C13CF9" wp14:editId="498B4B80">
                            <wp:extent cx="2905814" cy="1970809"/>
                            <wp:effectExtent l="0" t="0" r="889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0146" cy="2021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group id="Group 26" o:spid="_x0000_s1039" alt="Design Elements" style="position:absolute;left:66952;width:28892;height:53518" coordorigin="2286" coordsize="30067,55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o:lock v:ext="edit" aspectratio="t"/>
                <v:rect id="Rectangle 27" o:spid="_x0000_s1040" style="position:absolute;left:19812;width:12185;height:137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" fillcolor="#44546a [3215]" stroked="f" strokeweight="1pt"/>
                <v:rect id="Rectangle 28" o:spid="_x0000_s1041" style="position:absolute;left:2286;top:30937;width:6096;height:61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" fillcolor="#44546a [3215]" stroked="f" strokeweight="1pt"/>
                <v:rect id="Rectangle 29" o:spid="_x0000_s1042" style="position:absolute;left:6096;top:3505;width:7620;height:763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" fillcolor="#ed7d31 [3205]" stroked="f" strokeweight="1pt"/>
                <v:rect id="Rectangle 31" o:spid="_x0000_s1043" style="position:absolute;left:13716;top:29718;width:18637;height:186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" fillcolor="#ffc000 [3207]" stroked="f" strokeweight="1pt">
                  <v:fill opacity="46517f"/>
                </v:rect>
                <v:rect id="Rectangle 32" o:spid="_x0000_s1044" style="position:absolute;left:16002;top:4876;width:11430;height:1143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" filled="f" strokecolor="#ffc000" strokeweight="1pt"/>
                <v:rect id="Rectangle 33" o:spid="_x0000_s1045" style="position:absolute;left:4572;top:32004;width:6096;height:609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" filled="f" strokecolor="#ffc000" strokeweight="1pt"/>
                <v:rect id="Rectangle 34" o:spid="_x0000_s1046" style="position:absolute;left:6096;top:13716;width:23945;height:2400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" filled="f" strokecolor="white [3212]" strokeweight="1pt"/>
                <v:rect id="Rectangle 35" o:spid="_x0000_s1047" style="position:absolute;left:18288;top:21793;width:12547;height:1257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" fillcolor="#ed7d31 [3205]" stroked="f" strokeweight="1pt"/>
                <v:rect id="Rectangle 36" o:spid="_x0000_s1048" alt="Child Coloring" style="position:absolute;left:7263;top:36303;width:22381;height:19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" stroked="f" strokeweight="1pt">
                  <v:fill r:id="rId5" o:title="Child Coloring" recolor="t" rotate="t" type="frame"/>
                </v:rect>
              </v:group>
              <v:rect id="Rectangle 17" o:spid="_x0000_s1049" style="position:absolute;left:68510;top:53755;width:27349;height:19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" fillcolor="#44546a [3215]" stroked="f" strokeweight="1pt">
                <v:textbox>
                  <w:txbxContent>
                    <w:p w14:paraId="7B6ABACE" w14:textId="77777777" w:rsidR="005F0F31" w:rsidRPr="00D57231" w:rsidRDefault="005F0F31" w:rsidP="004642F0"/>
                  </w:txbxContent>
                </v:textbox>
              </v:rect>
              <v:group id="Group 1" o:spid="_x0000_s1050" style="position:absolute;top:71821;width:31087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">
                <v:rect id="Rectangle 23" o:spid="_x0000_s1051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" fillcolor="#ed7d31 [3205]" stroked="f" strokeweight="1pt"/>
                <v:rect id="Rectangle 24" o:spid="_x0000_s1052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" fillcolor="#ffc000 [3207]" stroked="f" strokeweight="1pt"/>
                <v:rect id="Rectangle 25" o:spid="_x0000_s1053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" fillcolor="#44546a [3215]" stroked="f" strokeweight="1pt"/>
              </v:group>
              <v:group id="Group 1" o:spid="_x0000_s1054" style="position:absolute;left:32419;top:29343;width:31088;height:1372;rotation:180" coordorigin=",24331" coordsize="30479,9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<v:rect id="Rectangle 40" o:spid="_x0000_s1055" style="position:absolute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" fillcolor="#ed7d31 [3205]" stroked="f" strokeweight="1pt"/>
                <v:rect id="Rectangle 41" o:spid="_x0000_s1056" style="position:absolute;left:10443;top:24331;width:9596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" fillcolor="#ffc000 [3207]" stroked="f" strokeweight="1pt"/>
                <v:rect id="Rectangle 42" o:spid="_x0000_s1057" style="position:absolute;left:20630;top:24331;width:9849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" fillcolor="#44546a [3215]" stroked="f" strokeweight="1pt"/>
              </v:group>
              <v:rect id="Rectangle 37" o:spid="_x0000_s1058" alt="Child with painted hands " style="position:absolute;left:32433;top:34725;width:35690;height:3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" stroked="f" strokeweight="1pt">
                <v:fill r:id="rId6" o:title="Child with painted hands " recolor="t" rotate="t" type="frame"/>
                <o:lock v:ext="edit" aspectratio="t"/>
                <v:textbox>
                  <w:txbxContent>
                    <w:p w14:paraId="730017EE" w14:textId="425ACF18" w:rsidR="004642F0" w:rsidRDefault="00457866" w:rsidP="004642F0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D5B5"/>
      </v:shape>
    </w:pict>
  </w:numPicBullet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86F757A"/>
    <w:multiLevelType w:val="hybridMultilevel"/>
    <w:tmpl w:val="58369A6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087362"/>
    <w:multiLevelType w:val="hybridMultilevel"/>
    <w:tmpl w:val="7B04BF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071"/>
    <w:rsid w:val="00012071"/>
    <w:rsid w:val="00023293"/>
    <w:rsid w:val="00061977"/>
    <w:rsid w:val="0008782A"/>
    <w:rsid w:val="000939A5"/>
    <w:rsid w:val="000A065A"/>
    <w:rsid w:val="00106FC5"/>
    <w:rsid w:val="00120DEC"/>
    <w:rsid w:val="00122301"/>
    <w:rsid w:val="001D6CC4"/>
    <w:rsid w:val="00206405"/>
    <w:rsid w:val="00253267"/>
    <w:rsid w:val="002823CD"/>
    <w:rsid w:val="00291685"/>
    <w:rsid w:val="002B0A3D"/>
    <w:rsid w:val="002F4E0E"/>
    <w:rsid w:val="003007A7"/>
    <w:rsid w:val="003257E1"/>
    <w:rsid w:val="00325DEC"/>
    <w:rsid w:val="00346FFA"/>
    <w:rsid w:val="003866B5"/>
    <w:rsid w:val="003A3069"/>
    <w:rsid w:val="003C20B5"/>
    <w:rsid w:val="003E545F"/>
    <w:rsid w:val="004045E5"/>
    <w:rsid w:val="00421496"/>
    <w:rsid w:val="00422C27"/>
    <w:rsid w:val="0044367C"/>
    <w:rsid w:val="00457866"/>
    <w:rsid w:val="004642F0"/>
    <w:rsid w:val="00500564"/>
    <w:rsid w:val="0051102B"/>
    <w:rsid w:val="005175F6"/>
    <w:rsid w:val="005838BC"/>
    <w:rsid w:val="005E61E0"/>
    <w:rsid w:val="005F0F31"/>
    <w:rsid w:val="006024ED"/>
    <w:rsid w:val="00607E8C"/>
    <w:rsid w:val="0061793F"/>
    <w:rsid w:val="0062123A"/>
    <w:rsid w:val="006605F8"/>
    <w:rsid w:val="006676A1"/>
    <w:rsid w:val="006833BD"/>
    <w:rsid w:val="006E2D42"/>
    <w:rsid w:val="007C6E43"/>
    <w:rsid w:val="007C7319"/>
    <w:rsid w:val="007D43B3"/>
    <w:rsid w:val="007F20B4"/>
    <w:rsid w:val="007F525E"/>
    <w:rsid w:val="0082695D"/>
    <w:rsid w:val="0083044C"/>
    <w:rsid w:val="0085182D"/>
    <w:rsid w:val="008709F5"/>
    <w:rsid w:val="00877A91"/>
    <w:rsid w:val="00884E86"/>
    <w:rsid w:val="008927FF"/>
    <w:rsid w:val="008B6E51"/>
    <w:rsid w:val="008E3921"/>
    <w:rsid w:val="008F6C4B"/>
    <w:rsid w:val="00902BAC"/>
    <w:rsid w:val="0094702A"/>
    <w:rsid w:val="00967DAB"/>
    <w:rsid w:val="00991A53"/>
    <w:rsid w:val="00996F4E"/>
    <w:rsid w:val="00A31F33"/>
    <w:rsid w:val="00A70A62"/>
    <w:rsid w:val="00A71DA8"/>
    <w:rsid w:val="00AB1210"/>
    <w:rsid w:val="00AB770D"/>
    <w:rsid w:val="00AE23F5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429A"/>
    <w:rsid w:val="00D87B48"/>
    <w:rsid w:val="00D91203"/>
    <w:rsid w:val="00D94FD1"/>
    <w:rsid w:val="00DC208D"/>
    <w:rsid w:val="00E55D74"/>
    <w:rsid w:val="00E81234"/>
    <w:rsid w:val="00EA120D"/>
    <w:rsid w:val="00EA49C3"/>
    <w:rsid w:val="00EB5E14"/>
    <w:rsid w:val="00EC2285"/>
    <w:rsid w:val="00EF7A05"/>
    <w:rsid w:val="00F1251D"/>
    <w:rsid w:val="00F50168"/>
    <w:rsid w:val="00F50D34"/>
    <w:rsid w:val="00F61360"/>
    <w:rsid w:val="00F6716F"/>
    <w:rsid w:val="00FC538A"/>
    <w:rsid w:val="00FD5484"/>
    <w:rsid w:val="00FE2B9F"/>
    <w:rsid w:val="00FF3CF0"/>
    <w:rsid w:val="00FF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39F936"/>
  <w14:defaultImageDpi w14:val="32767"/>
  <w15:chartTrackingRefBased/>
  <w15:docId w15:val="{119EA56A-55A9-4AAD-973E-12255B278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0A62"/>
    <w:pPr>
      <w:spacing w:after="200"/>
    </w:pPr>
    <w:rPr>
      <w:rFonts w:eastAsia="Times New Roman" w:cs="Times New Roman"/>
      <w:sz w:val="22"/>
    </w:rPr>
  </w:style>
  <w:style w:type="paragraph" w:styleId="Heading1">
    <w:name w:val="heading 1"/>
    <w:basedOn w:val="Heading4"/>
    <w:next w:val="Normal"/>
    <w:link w:val="Heading1Char"/>
    <w:uiPriority w:val="9"/>
    <w:qFormat/>
    <w:rsid w:val="00B418DE"/>
    <w:pPr>
      <w:outlineLvl w:val="0"/>
    </w:pPr>
    <w:rPr>
      <w:color w:val="44546A" w:themeColor="text2"/>
    </w:rPr>
  </w:style>
  <w:style w:type="paragraph" w:styleId="Heading2">
    <w:name w:val="heading 2"/>
    <w:basedOn w:val="Heading4"/>
    <w:next w:val="Normal"/>
    <w:link w:val="Heading2Char"/>
    <w:uiPriority w:val="9"/>
    <w:qFormat/>
    <w:rsid w:val="00B418DE"/>
    <w:pPr>
      <w:outlineLvl w:val="1"/>
    </w:pPr>
    <w:rPr>
      <w:color w:val="FFFFFF" w:themeColor="background1"/>
    </w:rPr>
  </w:style>
  <w:style w:type="paragraph" w:styleId="Heading4">
    <w:name w:val="heading 4"/>
    <w:next w:val="Normal"/>
    <w:link w:val="Heading4Char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53267"/>
    <w:pPr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3267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ListParagraph">
    <w:name w:val="List Paragraph"/>
    <w:basedOn w:val="Normal"/>
    <w:uiPriority w:val="34"/>
    <w:semiHidden/>
    <w:rsid w:val="00877A91"/>
    <w:pPr>
      <w:ind w:left="720"/>
      <w:contextualSpacing/>
    </w:pPr>
  </w:style>
  <w:style w:type="character" w:styleId="Strong">
    <w:name w:val="Strong"/>
    <w:basedOn w:val="DefaultParagraphFont"/>
    <w:uiPriority w:val="22"/>
    <w:semiHidden/>
    <w:rsid w:val="00967DA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418DE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styleId="Hashtag">
    <w:name w:val="Hashtag"/>
    <w:basedOn w:val="DefaultParagraphFont"/>
    <w:uiPriority w:val="99"/>
    <w:semiHidden/>
    <w:rsid w:val="00967DA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967DAB"/>
    <w:rPr>
      <w:i/>
      <w:iCs/>
      <w:color w:val="4472C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IntenseReference">
    <w:name w:val="Intense Reference"/>
    <w:basedOn w:val="DefaultParagraphFon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SubtleReference">
    <w:name w:val="Subtle Reference"/>
    <w:basedOn w:val="DefaultParagraphFont"/>
    <w:uiPriority w:val="31"/>
    <w:semiHidden/>
    <w:rsid w:val="00967DAB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rsid w:val="00967DA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B418DE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customStyle="1" w:styleId="NormalTextDarkBackground">
    <w:name w:val="Normal Text Dark Background"/>
    <w:basedOn w:val="Normal"/>
    <w:qFormat/>
    <w:rsid w:val="00D210FA"/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0A62"/>
    <w:rPr>
      <w:rFonts w:eastAsia="Times New Roman" w:cs="Times New Roman"/>
      <w:sz w:val="22"/>
    </w:rPr>
  </w:style>
  <w:style w:type="paragraph" w:styleId="Footer">
    <w:name w:val="footer"/>
    <w:basedOn w:val="Normal"/>
    <w:link w:val="FooterCh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0A62"/>
    <w:rPr>
      <w:rFonts w:eastAsia="Times New Roman" w:cs="Times New Roman"/>
      <w:sz w:val="22"/>
    </w:rPr>
  </w:style>
  <w:style w:type="paragraph" w:styleId="NoSpacing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PlaceholderText">
    <w:name w:val="Placeholder Text"/>
    <w:basedOn w:val="DefaultParagraphFont"/>
    <w:uiPriority w:val="99"/>
    <w:semiHidden/>
    <w:rsid w:val="00206405"/>
    <w:rPr>
      <w:color w:val="808080"/>
    </w:rPr>
  </w:style>
  <w:style w:type="paragraph" w:styleId="Quote">
    <w:name w:val="Quote"/>
    <w:basedOn w:val="Title"/>
    <w:next w:val="Normal"/>
    <w:link w:val="QuoteChar"/>
    <w:uiPriority w:val="29"/>
    <w:qFormat/>
    <w:rsid w:val="00B67824"/>
    <w:pPr>
      <w:jc w:val="center"/>
    </w:pPr>
    <w:rPr>
      <w:noProof/>
      <w:color w:val="44546A" w:themeColor="text2"/>
      <w:szCs w:val="100"/>
    </w:rPr>
  </w:style>
  <w:style w:type="character" w:customStyle="1" w:styleId="QuoteChar">
    <w:name w:val="Quote Char"/>
    <w:basedOn w:val="DefaultParagraphFont"/>
    <w:link w:val="Quote"/>
    <w:uiPriority w:val="29"/>
    <w:rsid w:val="00B67824"/>
    <w:rPr>
      <w:rFonts w:asciiTheme="majorHAnsi" w:eastAsiaTheme="majorEastAsia" w:hAnsiTheme="majorHAnsi" w:cstheme="majorBidi"/>
      <w:b/>
      <w:noProof/>
      <w:color w:val="44546A" w:themeColor="text2"/>
      <w:spacing w:val="-10"/>
      <w:kern w:val="28"/>
      <w:sz w:val="48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Relationship Id="rId6" Type="http://schemas.openxmlformats.org/officeDocument/2006/relationships/image" Target="media/image15.jpeg"/><Relationship Id="rId5" Type="http://schemas.openxmlformats.org/officeDocument/2006/relationships/image" Target="media/image14.jpeg"/><Relationship Id="rId4" Type="http://schemas.openxmlformats.org/officeDocument/2006/relationships/image" Target="media/image1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r\AppData\Roaming\Microsoft\Templates\Education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13CB3A-8C99-4644-8225-71428C87DD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D9BC5D-ACE7-40EB-BD2E-217535389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brochure</Template>
  <TotalTime>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 </cp:lastModifiedBy>
  <cp:revision>2</cp:revision>
  <cp:lastPrinted>2018-05-17T14:24:00Z</cp:lastPrinted>
  <dcterms:created xsi:type="dcterms:W3CDTF">2019-02-06T20:14:00Z</dcterms:created>
  <dcterms:modified xsi:type="dcterms:W3CDTF">2019-02-06T20:14:00Z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0x010100DEEA25CC0A0AC24199CDC46C25B8B0BC</vt:lpwstr>
  </property>
</Properties>
</file>